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auGrille1Clair"/>
        <w:tblpPr w:leftFromText="141" w:rightFromText="141" w:vertAnchor="page" w:horzAnchor="margin" w:tblpY="561"/>
        <w:tblW w:w="51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au de la disposition globale du prospectus"/>
      </w:tblPr>
      <w:tblGrid>
        <w:gridCol w:w="7279"/>
        <w:gridCol w:w="3804"/>
      </w:tblGrid>
      <w:tr w:rsidR="00880783" w:rsidRPr="00AA4794" w14:paraId="722D8CFF" w14:textId="77777777" w:rsidTr="007A6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098"/>
        </w:trPr>
        <w:tc>
          <w:tcPr>
            <w:tcW w:w="7280" w:type="dxa"/>
            <w:tcMar>
              <w:right w:w="288" w:type="dxa"/>
            </w:tcMar>
          </w:tcPr>
          <w:p w14:paraId="2C682806" w14:textId="2C7C0830" w:rsidR="000845A6" w:rsidRPr="007A6892" w:rsidRDefault="00C10C85" w:rsidP="007A6892">
            <w:pPr>
              <w:spacing w:after="160" w:line="312" w:lineRule="auto"/>
              <w:rPr>
                <w:bCs w:val="0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AC7EF7C" wp14:editId="2F79CDE5">
                  <wp:extent cx="4262755" cy="1943100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5"/>
                          <a:stretch/>
                        </pic:blipFill>
                        <pic:spPr bwMode="auto">
                          <a:xfrm>
                            <a:off x="0" y="0"/>
                            <a:ext cx="4270802" cy="194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45A6" w:rsidRPr="000845A6">
              <w:rPr>
                <w:color w:val="22AAA7"/>
                <w:sz w:val="28"/>
                <w:szCs w:val="28"/>
              </w:rPr>
              <w:t xml:space="preserve">         </w:t>
            </w:r>
          </w:p>
          <w:p w14:paraId="3D78B62C" w14:textId="36500C34" w:rsidR="00303937" w:rsidRDefault="000845A6" w:rsidP="007A6892">
            <w:pPr>
              <w:pStyle w:val="Titre"/>
              <w:spacing w:line="240" w:lineRule="auto"/>
              <w:jc w:val="center"/>
              <w:rPr>
                <w:bCs w:val="0"/>
                <w:noProof/>
              </w:rPr>
            </w:pPr>
            <w:r w:rsidRPr="000845A6">
              <w:rPr>
                <w:sz w:val="32"/>
                <w:szCs w:val="32"/>
              </w:rPr>
              <w:t>Vous souhaitez rencontrer des gens, discuter sur différents sujets et partager votre expérience</w:t>
            </w:r>
            <w:r w:rsidR="004C5E93">
              <w:rPr>
                <w:sz w:val="32"/>
                <w:szCs w:val="32"/>
              </w:rPr>
              <w:t xml:space="preserve"> </w:t>
            </w:r>
            <w:r w:rsidRPr="000845A6">
              <w:rPr>
                <w:sz w:val="32"/>
                <w:szCs w:val="32"/>
              </w:rPr>
              <w:t>?</w:t>
            </w:r>
          </w:p>
          <w:p w14:paraId="35601ECF" w14:textId="69693B7A" w:rsidR="00303937" w:rsidRDefault="00303937" w:rsidP="007A6892"/>
          <w:p w14:paraId="1EF72580" w14:textId="35339263" w:rsidR="00CC0526" w:rsidRDefault="00586001" w:rsidP="007A6892"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6432" behindDoc="0" locked="0" layoutInCell="1" allowOverlap="1" wp14:anchorId="4065082D" wp14:editId="7D5F9BD8">
                  <wp:simplePos x="0" y="0"/>
                  <wp:positionH relativeFrom="column">
                    <wp:posOffset>510328</wp:posOffset>
                  </wp:positionH>
                  <wp:positionV relativeFrom="paragraph">
                    <wp:posOffset>152611</wp:posOffset>
                  </wp:positionV>
                  <wp:extent cx="3826933" cy="2226398"/>
                  <wp:effectExtent l="0" t="0" r="2540" b="254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933" cy="2226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DD6A6E" w14:textId="199CF36E" w:rsidR="00586001" w:rsidRDefault="00586001" w:rsidP="007A6892"/>
          <w:p w14:paraId="4A10E441" w14:textId="45A11E4B" w:rsidR="00586001" w:rsidRDefault="00586001" w:rsidP="007A6892"/>
          <w:p w14:paraId="0AAFB7A8" w14:textId="28CBCCD6" w:rsidR="00586001" w:rsidRDefault="00586001" w:rsidP="007A6892"/>
          <w:p w14:paraId="40ACBF72" w14:textId="6A1FA915" w:rsidR="00586001" w:rsidRDefault="00586001" w:rsidP="007A6892"/>
          <w:p w14:paraId="3A2081C0" w14:textId="697C8B30" w:rsidR="00586001" w:rsidRDefault="00586001" w:rsidP="007A6892"/>
          <w:p w14:paraId="0562A3C7" w14:textId="2AEC578E" w:rsidR="00586001" w:rsidRDefault="00586001" w:rsidP="007A6892"/>
          <w:p w14:paraId="72B66826" w14:textId="7C9538FB" w:rsidR="00586001" w:rsidRDefault="00586001" w:rsidP="007A6892"/>
          <w:p w14:paraId="0BAAEBD2" w14:textId="37259661" w:rsidR="00586001" w:rsidRDefault="00586001" w:rsidP="007A6892"/>
          <w:p w14:paraId="3806DED5" w14:textId="7EAAFEDF" w:rsidR="00586001" w:rsidRDefault="00586001" w:rsidP="007A6892"/>
          <w:p w14:paraId="52EB62BA" w14:textId="54E1268F" w:rsidR="00CC0526" w:rsidRDefault="00CC0526" w:rsidP="007A6892"/>
          <w:p w14:paraId="05A727E3" w14:textId="217BAC3C" w:rsidR="00CC0526" w:rsidRDefault="00CC0526" w:rsidP="007A6892"/>
          <w:p w14:paraId="5CC638ED" w14:textId="6D07565E" w:rsidR="00CC0526" w:rsidRDefault="00CC0526" w:rsidP="007A6892"/>
          <w:p w14:paraId="23256BDC" w14:textId="6DA78CF1" w:rsidR="00CC0526" w:rsidRDefault="00CC0526" w:rsidP="007A6892"/>
          <w:p w14:paraId="4FD6F854" w14:textId="763C6B2F" w:rsidR="00CC0526" w:rsidRDefault="00CC0526" w:rsidP="007A6892"/>
          <w:p w14:paraId="0002E042" w14:textId="1C3F4ADD" w:rsidR="00CC0526" w:rsidRPr="00303937" w:rsidRDefault="00CC0526" w:rsidP="007A6892"/>
          <w:p w14:paraId="79B7E408" w14:textId="56896406" w:rsidR="00F546BA" w:rsidRDefault="000845A6" w:rsidP="007A6892">
            <w:pPr>
              <w:spacing w:line="276" w:lineRule="auto"/>
              <w:rPr>
                <w:sz w:val="28"/>
                <w:szCs w:val="28"/>
              </w:rPr>
            </w:pPr>
            <w:r w:rsidRPr="000845A6">
              <w:rPr>
                <w:sz w:val="28"/>
                <w:szCs w:val="28"/>
              </w:rPr>
              <w:t>Les groupes « Solidaires entre aînés</w:t>
            </w:r>
            <w:r w:rsidR="004C5E93">
              <w:rPr>
                <w:sz w:val="28"/>
                <w:szCs w:val="28"/>
              </w:rPr>
              <w:t xml:space="preserve"> </w:t>
            </w:r>
            <w:r w:rsidRPr="000845A6">
              <w:rPr>
                <w:sz w:val="28"/>
                <w:szCs w:val="28"/>
              </w:rPr>
              <w:t>:  échanger pour s’entraider »</w:t>
            </w:r>
            <w:r w:rsidR="00F546BA">
              <w:rPr>
                <w:sz w:val="28"/>
                <w:szCs w:val="28"/>
              </w:rPr>
              <w:t xml:space="preserve"> </w:t>
            </w:r>
            <w:r w:rsidRPr="000845A6">
              <w:rPr>
                <w:sz w:val="28"/>
                <w:szCs w:val="28"/>
              </w:rPr>
              <w:t>visent le partage et l’entraide entre personne</w:t>
            </w:r>
            <w:r w:rsidR="00586001">
              <w:rPr>
                <w:sz w:val="28"/>
                <w:szCs w:val="28"/>
              </w:rPr>
              <w:t xml:space="preserve">s aînées à travers des ateliers. </w:t>
            </w:r>
            <w:r w:rsidR="0032409C">
              <w:rPr>
                <w:sz w:val="28"/>
                <w:szCs w:val="28"/>
              </w:rPr>
              <w:t>C</w:t>
            </w:r>
            <w:r w:rsidR="00AF6FF2">
              <w:rPr>
                <w:sz w:val="28"/>
                <w:szCs w:val="28"/>
              </w:rPr>
              <w:t xml:space="preserve">es ateliers </w:t>
            </w:r>
            <w:r w:rsidR="0032409C">
              <w:rPr>
                <w:sz w:val="28"/>
                <w:szCs w:val="28"/>
              </w:rPr>
              <w:t>/rencontres favoriseront</w:t>
            </w:r>
            <w:r w:rsidR="00AF6FF2">
              <w:rPr>
                <w:sz w:val="28"/>
                <w:szCs w:val="28"/>
              </w:rPr>
              <w:t xml:space="preserve"> la </w:t>
            </w:r>
            <w:r w:rsidR="0032409C">
              <w:rPr>
                <w:sz w:val="28"/>
                <w:szCs w:val="28"/>
              </w:rPr>
              <w:t>discussion</w:t>
            </w:r>
            <w:r w:rsidR="004C5E93">
              <w:rPr>
                <w:sz w:val="28"/>
                <w:szCs w:val="28"/>
              </w:rPr>
              <w:t xml:space="preserve">, </w:t>
            </w:r>
            <w:r w:rsidR="00AF6FF2">
              <w:rPr>
                <w:sz w:val="28"/>
                <w:szCs w:val="28"/>
              </w:rPr>
              <w:t>l’écoute et le soutien.</w:t>
            </w:r>
          </w:p>
          <w:p w14:paraId="217C595B" w14:textId="6FCF204E" w:rsidR="007C6E04" w:rsidRPr="00586001" w:rsidRDefault="007C6E04" w:rsidP="007A6892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3687548" wp14:editId="1DE2A9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136313</wp:posOffset>
                      </wp:positionV>
                      <wp:extent cx="4580467" cy="1435100"/>
                      <wp:effectExtent l="0" t="0" r="10795" b="1270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0467" cy="143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D3C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B41E8" w14:textId="77777777" w:rsidR="007A6892" w:rsidRPr="007C6E04" w:rsidRDefault="007A6892" w:rsidP="007A6892">
                                  <w:pPr>
                                    <w:rPr>
                                      <w:b/>
                                    </w:rPr>
                                  </w:pPr>
                                  <w:r w:rsidRPr="007C6E04">
                                    <w:rPr>
                                      <w:b/>
                                    </w:rPr>
                                    <w:t>POUR VOUS INSCRIRE COMMUNIQUEZ AVEC NOUS :</w:t>
                                  </w:r>
                                </w:p>
                                <w:p w14:paraId="338C44B6" w14:textId="77777777" w:rsidR="007A6892" w:rsidRPr="007A6892" w:rsidRDefault="007A6892" w:rsidP="007A6892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7A6892">
                                    <w:rPr>
                                      <w:b/>
                                      <w:sz w:val="28"/>
                                    </w:rPr>
                                    <w:t>Numéro de téléphone : 819 524-1117</w:t>
                                  </w:r>
                                </w:p>
                                <w:p w14:paraId="2734D562" w14:textId="77777777" w:rsidR="007A6892" w:rsidRPr="007A6892" w:rsidRDefault="007A6892" w:rsidP="007A6892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7A6892">
                                    <w:rPr>
                                      <w:b/>
                                      <w:sz w:val="28"/>
                                    </w:rPr>
                                    <w:t>Adresse courriel : marioguilbert97@gmail.com</w:t>
                                  </w:r>
                                </w:p>
                                <w:p w14:paraId="565643A1" w14:textId="30EACD38" w:rsidR="007A6892" w:rsidRDefault="007A6892" w:rsidP="007A6892">
                                  <w:r w:rsidRPr="007A6892">
                                    <w:rPr>
                                      <w:b/>
                                      <w:sz w:val="28"/>
                                    </w:rPr>
                                    <w:t>On vous souhaite la bienvenue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6875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0;margin-top:10.75pt;width:360.65pt;height:11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" fillcolor="#a5d3c9">
                      <v:textbox>
                        <w:txbxContent>
                          <w:p w14:paraId="412B41E8" w14:textId="77777777" w:rsidR="007A6892" w:rsidRPr="007C6E04" w:rsidRDefault="007A6892" w:rsidP="007A6892">
                            <w:pPr>
                              <w:rPr>
                                <w:b/>
                              </w:rPr>
                            </w:pPr>
                            <w:r w:rsidRPr="007C6E04">
                              <w:rPr>
                                <w:b/>
                              </w:rPr>
                              <w:t>POUR VOUS INSCRIRE COMMUNIQUEZ AVEC NOUS :</w:t>
                            </w:r>
                          </w:p>
                          <w:p w14:paraId="338C44B6" w14:textId="77777777" w:rsidR="007A6892" w:rsidRPr="007A6892" w:rsidRDefault="007A6892" w:rsidP="007A689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A6892">
                              <w:rPr>
                                <w:b/>
                                <w:sz w:val="28"/>
                              </w:rPr>
                              <w:t>Numéro de téléphone : 819 524-1117</w:t>
                            </w:r>
                          </w:p>
                          <w:p w14:paraId="2734D562" w14:textId="77777777" w:rsidR="007A6892" w:rsidRPr="007A6892" w:rsidRDefault="007A6892" w:rsidP="007A689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A6892">
                              <w:rPr>
                                <w:b/>
                                <w:sz w:val="28"/>
                              </w:rPr>
                              <w:t>Adresse courriel : marioguilbert97@gmail.com</w:t>
                            </w:r>
                          </w:p>
                          <w:p w14:paraId="565643A1" w14:textId="30EACD38" w:rsidR="007A6892" w:rsidRDefault="007A6892" w:rsidP="007A6892">
                            <w:r w:rsidRPr="007A6892">
                              <w:rPr>
                                <w:b/>
                                <w:sz w:val="28"/>
                              </w:rPr>
                              <w:t>On vous souhaite la bienvenue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FFB1C7" w14:textId="64705D70" w:rsidR="00303937" w:rsidRDefault="00303937" w:rsidP="007A6892">
            <w:pPr>
              <w:spacing w:line="276" w:lineRule="auto"/>
              <w:jc w:val="center"/>
              <w:rPr>
                <w:bCs w:val="0"/>
                <w:sz w:val="28"/>
                <w:szCs w:val="28"/>
              </w:rPr>
            </w:pPr>
          </w:p>
          <w:p w14:paraId="7C2E0728" w14:textId="1035D595" w:rsidR="00F546BA" w:rsidRPr="000845A6" w:rsidRDefault="00F546BA" w:rsidP="007A6892">
            <w:pPr>
              <w:rPr>
                <w:sz w:val="28"/>
                <w:szCs w:val="28"/>
              </w:rPr>
            </w:pPr>
          </w:p>
          <w:p w14:paraId="5B812438" w14:textId="7B2F4746" w:rsidR="00880783" w:rsidRPr="00F546BA" w:rsidRDefault="00880783" w:rsidP="007A6892">
            <w:pPr>
              <w:spacing w:after="160" w:line="312" w:lineRule="auto"/>
            </w:pPr>
          </w:p>
        </w:tc>
        <w:tc>
          <w:tcPr>
            <w:tcW w:w="3804" w:type="dxa"/>
          </w:tcPr>
          <w:p w14:paraId="27F0FB11" w14:textId="78F15B4B" w:rsidR="000845A6" w:rsidRPr="00BF3DC5" w:rsidRDefault="000845A6" w:rsidP="007A6892">
            <w:pPr>
              <w:pStyle w:val="Titre2"/>
              <w:shd w:val="clear" w:color="auto" w:fill="A5D3C9"/>
              <w:spacing w:line="240" w:lineRule="auto"/>
              <w:rPr>
                <w:b/>
                <w:bCs w:val="0"/>
                <w:color w:val="000000" w:themeColor="text1"/>
                <w:u w:val="single"/>
              </w:rPr>
            </w:pPr>
            <w:r w:rsidRPr="00BF3DC5">
              <w:rPr>
                <w:b/>
                <w:color w:val="000000" w:themeColor="text1"/>
                <w:u w:val="single"/>
              </w:rPr>
              <w:t xml:space="preserve">Inscriptions en </w:t>
            </w:r>
            <w:r w:rsidR="00F546BA" w:rsidRPr="00BF3DC5">
              <w:rPr>
                <w:b/>
                <w:color w:val="000000" w:themeColor="text1"/>
                <w:u w:val="single"/>
              </w:rPr>
              <w:t>cours !</w:t>
            </w:r>
          </w:p>
          <w:p w14:paraId="0457679E" w14:textId="72FF78F1" w:rsidR="005C61E4" w:rsidRPr="000845A6" w:rsidRDefault="000845A6" w:rsidP="007A6892">
            <w:pPr>
              <w:pStyle w:val="Titre2"/>
              <w:shd w:val="clear" w:color="auto" w:fill="A5D3C9"/>
              <w:spacing w:line="240" w:lineRule="auto"/>
              <w:rPr>
                <w:color w:val="000000" w:themeColor="text1"/>
              </w:rPr>
            </w:pPr>
            <w:r w:rsidRPr="000845A6">
              <w:rPr>
                <w:color w:val="000000" w:themeColor="text1"/>
              </w:rPr>
              <w:t xml:space="preserve">Participants et animateurs bénévoles </w:t>
            </w:r>
            <w:r w:rsidR="00F546BA" w:rsidRPr="000845A6">
              <w:rPr>
                <w:color w:val="000000" w:themeColor="text1"/>
              </w:rPr>
              <w:t>recherchés !</w:t>
            </w:r>
          </w:p>
          <w:p w14:paraId="282EC1C3" w14:textId="5232D2ED" w:rsidR="005C61E4" w:rsidRPr="00A27B4C" w:rsidRDefault="00000000" w:rsidP="007A6892">
            <w:pPr>
              <w:pStyle w:val="Titre2"/>
              <w:shd w:val="clear" w:color="auto" w:fill="A5D3C9"/>
              <w:rPr>
                <w:color w:val="000000" w:themeColor="text1"/>
                <w:sz w:val="28"/>
                <w:szCs w:val="32"/>
              </w:rPr>
            </w:pPr>
            <w:sdt>
              <w:sdtPr>
                <w:rPr>
                  <w:color w:val="000000" w:themeColor="text1"/>
                  <w:sz w:val="28"/>
                  <w:szCs w:val="32"/>
                </w:rPr>
                <w:alias w:val="Graphique de ligne de séparation :"/>
                <w:tag w:val="Graphique de ligne de séparation :"/>
                <w:id w:val="-909312545"/>
                <w:placeholder>
                  <w:docPart w:val="1E587B4CD0F64DED9D7DE6B26E62F049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27B4C">
                  <w:rPr>
                    <w:color w:val="000000" w:themeColor="text1"/>
                    <w:sz w:val="28"/>
                    <w:szCs w:val="32"/>
                    <w:lang w:bidi="fr-FR"/>
                  </w:rPr>
                  <w:t>────</w:t>
                </w:r>
              </w:sdtContent>
            </w:sdt>
          </w:p>
          <w:p w14:paraId="24CC1382" w14:textId="5742FB9E" w:rsidR="005C61E4" w:rsidRPr="00AF6FF2" w:rsidRDefault="00F546BA" w:rsidP="007A6892">
            <w:pPr>
              <w:pStyle w:val="Titre2"/>
              <w:shd w:val="clear" w:color="auto" w:fill="A5D3C9"/>
              <w:spacing w:line="240" w:lineRule="auto"/>
              <w:rPr>
                <w:color w:val="000000" w:themeColor="text1"/>
              </w:rPr>
            </w:pPr>
            <w:r w:rsidRPr="00AF6FF2">
              <w:rPr>
                <w:color w:val="000000" w:themeColor="text1"/>
              </w:rPr>
              <w:t xml:space="preserve">La Table </w:t>
            </w:r>
            <w:r w:rsidR="00B73AB5">
              <w:rPr>
                <w:color w:val="000000" w:themeColor="text1"/>
              </w:rPr>
              <w:t>de concertation des personnes aînées de la MRC Bécancour met de l’avant un nouveau</w:t>
            </w:r>
            <w:r w:rsidR="00AF6FF2" w:rsidRPr="00AF6FF2">
              <w:rPr>
                <w:color w:val="000000" w:themeColor="text1"/>
              </w:rPr>
              <w:t xml:space="preserve"> </w:t>
            </w:r>
            <w:r w:rsidRPr="00AF6FF2">
              <w:rPr>
                <w:color w:val="000000" w:themeColor="text1"/>
              </w:rPr>
              <w:t>projet</w:t>
            </w:r>
            <w:r w:rsidR="00AF6FF2" w:rsidRPr="00AF6FF2">
              <w:rPr>
                <w:color w:val="000000" w:themeColor="text1"/>
              </w:rPr>
              <w:t> !</w:t>
            </w:r>
            <w:r w:rsidRPr="00AF6FF2">
              <w:rPr>
                <w:color w:val="000000" w:themeColor="text1"/>
              </w:rPr>
              <w:t xml:space="preserve"> </w:t>
            </w:r>
          </w:p>
          <w:p w14:paraId="44152882" w14:textId="46A22E24" w:rsidR="005C61E4" w:rsidRPr="00A27B4C" w:rsidRDefault="00A27B4C" w:rsidP="007A6892">
            <w:pPr>
              <w:pStyle w:val="Titre2"/>
              <w:shd w:val="clear" w:color="auto" w:fill="A5D3C9"/>
              <w:tabs>
                <w:tab w:val="center" w:pos="1926"/>
              </w:tabs>
              <w:spacing w:line="240" w:lineRule="auto"/>
              <w:jc w:val="left"/>
              <w:rPr>
                <w:color w:val="000000" w:themeColor="text1"/>
                <w:sz w:val="28"/>
                <w:szCs w:val="32"/>
              </w:rPr>
            </w:pPr>
            <w:r w:rsidRPr="00A27B4C">
              <w:rPr>
                <w:color w:val="000000" w:themeColor="text1"/>
                <w:sz w:val="28"/>
                <w:szCs w:val="32"/>
              </w:rPr>
              <w:tab/>
            </w:r>
            <w:sdt>
              <w:sdtPr>
                <w:rPr>
                  <w:color w:val="000000" w:themeColor="text1"/>
                  <w:sz w:val="28"/>
                  <w:szCs w:val="32"/>
                </w:rPr>
                <w:alias w:val="Graphique de ligne de séparation :"/>
                <w:tag w:val="Graphique de ligne de séparation :"/>
                <w:id w:val="1193575528"/>
                <w:placeholder>
                  <w:docPart w:val="B4E95535AC6F4694AF90B8B11D046B74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27B4C">
                  <w:rPr>
                    <w:color w:val="000000" w:themeColor="text1"/>
                    <w:sz w:val="28"/>
                    <w:szCs w:val="32"/>
                    <w:lang w:bidi="fr-FR"/>
                  </w:rPr>
                  <w:t>────</w:t>
                </w:r>
              </w:sdtContent>
            </w:sdt>
          </w:p>
          <w:p w14:paraId="7ABFEB99" w14:textId="7557AA1E" w:rsidR="005C61E4" w:rsidRPr="00AF6FF2" w:rsidRDefault="00B73AB5" w:rsidP="007A6892">
            <w:pPr>
              <w:pStyle w:val="Titre2"/>
              <w:shd w:val="clear" w:color="auto" w:fill="A5D3C9"/>
              <w:spacing w:line="240" w:lineRule="auto"/>
              <w:rPr>
                <w:color w:val="000000" w:themeColor="text1"/>
              </w:rPr>
            </w:pPr>
            <w:r>
              <w:rPr>
                <w:b/>
                <w:bCs w:val="0"/>
                <w:color w:val="000000" w:themeColor="text1"/>
              </w:rPr>
              <w:t xml:space="preserve">10 </w:t>
            </w:r>
            <w:r w:rsidR="00CD55CE">
              <w:rPr>
                <w:b/>
                <w:bCs w:val="0"/>
                <w:color w:val="000000" w:themeColor="text1"/>
              </w:rPr>
              <w:t>DIFFÉRENTS</w:t>
            </w:r>
            <w:r w:rsidR="00C46472" w:rsidRPr="00505E0B">
              <w:rPr>
                <w:b/>
                <w:bCs w:val="0"/>
                <w:color w:val="000000" w:themeColor="text1"/>
              </w:rPr>
              <w:t xml:space="preserve"> SUJET</w:t>
            </w:r>
            <w:r w:rsidR="00831C49">
              <w:rPr>
                <w:b/>
                <w:bCs w:val="0"/>
                <w:color w:val="000000" w:themeColor="text1"/>
              </w:rPr>
              <w:t>S</w:t>
            </w:r>
            <w:r w:rsidR="00C46472" w:rsidRPr="00505E0B">
              <w:rPr>
                <w:b/>
                <w:bCs w:val="0"/>
                <w:color w:val="000000" w:themeColor="text1"/>
              </w:rPr>
              <w:t xml:space="preserve"> AU PROGRAMME</w:t>
            </w:r>
            <w:r w:rsidR="00C46472" w:rsidRPr="00505E0B">
              <w:rPr>
                <w:color w:val="000000" w:themeColor="text1"/>
              </w:rPr>
              <w:t> </w:t>
            </w:r>
            <w:r w:rsidR="00CD55CE">
              <w:rPr>
                <w:color w:val="000000" w:themeColor="text1"/>
              </w:rPr>
              <w:t>…</w:t>
            </w:r>
            <w:r w:rsidR="00AF6FF2" w:rsidRPr="00AF6FF2">
              <w:rPr>
                <w:color w:val="000000" w:themeColor="text1"/>
              </w:rPr>
              <w:t xml:space="preserve"> </w:t>
            </w:r>
          </w:p>
          <w:p w14:paraId="2FBE4DC2" w14:textId="59007F0F" w:rsidR="005C61E4" w:rsidRPr="00A27B4C" w:rsidRDefault="00000000" w:rsidP="007A6892">
            <w:pPr>
              <w:pStyle w:val="Titre2"/>
              <w:shd w:val="clear" w:color="auto" w:fill="A5D3C9"/>
              <w:rPr>
                <w:color w:val="000000" w:themeColor="text1"/>
                <w:sz w:val="28"/>
                <w:szCs w:val="32"/>
              </w:rPr>
            </w:pPr>
            <w:sdt>
              <w:sdtPr>
                <w:rPr>
                  <w:color w:val="000000" w:themeColor="text1"/>
                  <w:sz w:val="28"/>
                  <w:szCs w:val="32"/>
                </w:rPr>
                <w:alias w:val="Graphique de ligne de séparation :"/>
                <w:tag w:val="Graphique de ligne de séparation :"/>
                <w:id w:val="-59171642"/>
                <w:placeholder>
                  <w:docPart w:val="23055295C9F54B7DB8AA79A9F015737F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27B4C">
                  <w:rPr>
                    <w:color w:val="000000" w:themeColor="text1"/>
                    <w:sz w:val="28"/>
                    <w:szCs w:val="32"/>
                    <w:lang w:bidi="fr-FR"/>
                  </w:rPr>
                  <w:t>────</w:t>
                </w:r>
              </w:sdtContent>
            </w:sdt>
          </w:p>
          <w:p w14:paraId="06EA0FDE" w14:textId="7B192396" w:rsidR="00CD55CE" w:rsidRDefault="00B73AB5" w:rsidP="007A6892">
            <w:pPr>
              <w:pStyle w:val="Titre2"/>
              <w:shd w:val="clear" w:color="auto" w:fill="A5D3C9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 session débutera en mars 2024</w:t>
            </w:r>
          </w:p>
          <w:p w14:paraId="10C67443" w14:textId="3F782F6B" w:rsidR="00505E0B" w:rsidRPr="00B73AB5" w:rsidRDefault="00B73AB5" w:rsidP="007A6892">
            <w:pPr>
              <w:pStyle w:val="Titre2"/>
              <w:shd w:val="clear" w:color="auto" w:fill="A5D3C9"/>
              <w:rPr>
                <w:color w:val="000000" w:themeColor="text1"/>
                <w:sz w:val="20"/>
              </w:rPr>
            </w:pPr>
            <w:r w:rsidRPr="00CD55CE">
              <w:rPr>
                <w:color w:val="000000" w:themeColor="text1"/>
                <w:sz w:val="20"/>
              </w:rPr>
              <w:t xml:space="preserve"> </w:t>
            </w:r>
            <w:r w:rsidR="0027259B" w:rsidRPr="00CD55CE">
              <w:rPr>
                <w:color w:val="000000" w:themeColor="text1"/>
                <w:sz w:val="20"/>
              </w:rPr>
              <w:t>(</w:t>
            </w:r>
            <w:proofErr w:type="gramStart"/>
            <w:r>
              <w:rPr>
                <w:color w:val="000000" w:themeColor="text1"/>
                <w:sz w:val="20"/>
              </w:rPr>
              <w:t>en</w:t>
            </w:r>
            <w:proofErr w:type="gramEnd"/>
            <w:r>
              <w:rPr>
                <w:color w:val="000000" w:themeColor="text1"/>
                <w:sz w:val="20"/>
              </w:rPr>
              <w:t xml:space="preserve"> présence</w:t>
            </w:r>
            <w:r w:rsidR="0027259B" w:rsidRPr="00CD55CE">
              <w:rPr>
                <w:color w:val="000000" w:themeColor="text1"/>
                <w:sz w:val="20"/>
              </w:rPr>
              <w:t>)</w:t>
            </w:r>
            <w:r w:rsidR="00CD55CE">
              <w:rPr>
                <w:color w:val="000000" w:themeColor="text1"/>
                <w:sz w:val="20"/>
              </w:rPr>
              <w:t> </w:t>
            </w:r>
          </w:p>
          <w:p w14:paraId="5396F82A" w14:textId="6691EA3E" w:rsidR="00C46472" w:rsidRDefault="00000000" w:rsidP="007A6892">
            <w:pPr>
              <w:pStyle w:val="Titre2"/>
              <w:shd w:val="clear" w:color="auto" w:fill="A5D3C9"/>
              <w:rPr>
                <w:bCs w:val="0"/>
                <w:color w:val="000000" w:themeColor="text1"/>
                <w:sz w:val="28"/>
                <w:szCs w:val="32"/>
              </w:rPr>
            </w:pPr>
            <w:sdt>
              <w:sdtPr>
                <w:rPr>
                  <w:color w:val="000000" w:themeColor="text1"/>
                  <w:sz w:val="28"/>
                  <w:szCs w:val="32"/>
                </w:rPr>
                <w:alias w:val="Graphique de ligne de séparation :"/>
                <w:tag w:val="Graphique de ligne de séparation :"/>
                <w:id w:val="2093586287"/>
                <w:placeholder>
                  <w:docPart w:val="88B3DA4D4F5C4E96B9DC71DA11A316A6"/>
                </w:placeholder>
                <w:temporary/>
                <w:showingPlcHdr/>
                <w15:appearance w15:val="hidden"/>
                <w:text/>
              </w:sdtPr>
              <w:sdtContent>
                <w:r w:rsidR="00505E0B" w:rsidRPr="00A27B4C">
                  <w:rPr>
                    <w:color w:val="000000" w:themeColor="text1"/>
                    <w:sz w:val="28"/>
                    <w:szCs w:val="32"/>
                    <w:lang w:bidi="fr-FR"/>
                  </w:rPr>
                  <w:t>────</w:t>
                </w:r>
              </w:sdtContent>
            </w:sdt>
            <w:r w:rsidR="00C46472" w:rsidRPr="00C46472">
              <w:rPr>
                <w:color w:val="000000" w:themeColor="text1"/>
                <w:sz w:val="28"/>
                <w:szCs w:val="32"/>
              </w:rPr>
              <w:t xml:space="preserve"> </w:t>
            </w:r>
          </w:p>
          <w:p w14:paraId="0C38405C" w14:textId="3CEEE5AE" w:rsidR="005C61E4" w:rsidRDefault="00B73AB5" w:rsidP="007A6892">
            <w:pPr>
              <w:pStyle w:val="Titre2"/>
              <w:shd w:val="clear" w:color="auto" w:fill="A5D3C9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Ces ateliers s’adressent</w:t>
            </w:r>
            <w:r w:rsidR="00505E0B" w:rsidRPr="00505E0B">
              <w:rPr>
                <w:color w:val="000000" w:themeColor="text1"/>
              </w:rPr>
              <w:t xml:space="preserve"> à tout le monde !</w:t>
            </w:r>
            <w:r w:rsidR="001543A0">
              <w:rPr>
                <w:color w:val="000000" w:themeColor="text1"/>
              </w:rPr>
              <w:t xml:space="preserve"> et c’est gratuit !</w:t>
            </w:r>
          </w:p>
          <w:p w14:paraId="4B1B5235" w14:textId="0A2E2A4D" w:rsidR="00CD55CE" w:rsidRPr="009C5CB3" w:rsidRDefault="007A6892" w:rsidP="007A6892">
            <w:pPr>
              <w:pStyle w:val="Titre2"/>
              <w:shd w:val="clear" w:color="auto" w:fill="A5D3C9"/>
              <w:tabs>
                <w:tab w:val="left" w:pos="1080"/>
                <w:tab w:val="center" w:pos="1926"/>
              </w:tabs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ab/>
            </w:r>
            <w:r>
              <w:rPr>
                <w:bCs w:val="0"/>
                <w:color w:val="000000" w:themeColor="text1"/>
              </w:rPr>
              <w:tab/>
            </w:r>
            <w:r w:rsidR="00B73AB5">
              <w:rPr>
                <w:noProof/>
                <w:color w:val="000000" w:themeColor="text1"/>
                <w:lang w:val="fr-CA" w:eastAsia="fr-CA"/>
              </w:rPr>
              <w:drawing>
                <wp:anchor distT="0" distB="0" distL="114300" distR="114300" simplePos="0" relativeHeight="251665408" behindDoc="0" locked="0" layoutInCell="1" allowOverlap="1" wp14:anchorId="167627A4" wp14:editId="3949815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891328</wp:posOffset>
                  </wp:positionV>
                  <wp:extent cx="2446655" cy="1290955"/>
                  <wp:effectExtent l="0" t="0" r="0" b="444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CPA_Becancour_cou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87195B" w14:textId="602362B8" w:rsidR="005C61E4" w:rsidRPr="00076F31" w:rsidRDefault="005C61E4" w:rsidP="00AA4794">
      <w:pPr>
        <w:pStyle w:val="Sansinterligne"/>
      </w:pPr>
    </w:p>
    <w:sectPr w:rsidR="005C61E4" w:rsidRPr="00076F31" w:rsidSect="00962F9A">
      <w:pgSz w:w="12240" w:h="15840"/>
      <w:pgMar w:top="28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1F50E" w14:textId="77777777" w:rsidR="00962F9A" w:rsidRDefault="00962F9A" w:rsidP="005F5D5F">
      <w:pPr>
        <w:spacing w:after="0" w:line="240" w:lineRule="auto"/>
      </w:pPr>
      <w:r>
        <w:separator/>
      </w:r>
    </w:p>
  </w:endnote>
  <w:endnote w:type="continuationSeparator" w:id="0">
    <w:p w14:paraId="5640EFA6" w14:textId="77777777" w:rsidR="00962F9A" w:rsidRDefault="00962F9A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482D" w14:textId="77777777" w:rsidR="00962F9A" w:rsidRDefault="00962F9A" w:rsidP="005F5D5F">
      <w:pPr>
        <w:spacing w:after="0" w:line="240" w:lineRule="auto"/>
      </w:pPr>
      <w:r>
        <w:separator/>
      </w:r>
    </w:p>
  </w:footnote>
  <w:footnote w:type="continuationSeparator" w:id="0">
    <w:p w14:paraId="3C9C9EE6" w14:textId="77777777" w:rsidR="00962F9A" w:rsidRDefault="00962F9A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393477">
    <w:abstractNumId w:val="9"/>
  </w:num>
  <w:num w:numId="2" w16cid:durableId="534395142">
    <w:abstractNumId w:val="7"/>
  </w:num>
  <w:num w:numId="3" w16cid:durableId="647981780">
    <w:abstractNumId w:val="6"/>
  </w:num>
  <w:num w:numId="4" w16cid:durableId="1451047947">
    <w:abstractNumId w:val="5"/>
  </w:num>
  <w:num w:numId="5" w16cid:durableId="1973514421">
    <w:abstractNumId w:val="4"/>
  </w:num>
  <w:num w:numId="6" w16cid:durableId="297958657">
    <w:abstractNumId w:val="8"/>
  </w:num>
  <w:num w:numId="7" w16cid:durableId="1906647020">
    <w:abstractNumId w:val="3"/>
  </w:num>
  <w:num w:numId="8" w16cid:durableId="1310818078">
    <w:abstractNumId w:val="2"/>
  </w:num>
  <w:num w:numId="9" w16cid:durableId="1152916409">
    <w:abstractNumId w:val="1"/>
  </w:num>
  <w:num w:numId="10" w16cid:durableId="35934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C85"/>
    <w:rsid w:val="000168C0"/>
    <w:rsid w:val="000177E3"/>
    <w:rsid w:val="000427C6"/>
    <w:rsid w:val="0005421C"/>
    <w:rsid w:val="00064052"/>
    <w:rsid w:val="00076F31"/>
    <w:rsid w:val="000845A6"/>
    <w:rsid w:val="000B549D"/>
    <w:rsid w:val="001450D9"/>
    <w:rsid w:val="001543A0"/>
    <w:rsid w:val="00164E66"/>
    <w:rsid w:val="00171CDD"/>
    <w:rsid w:val="00175521"/>
    <w:rsid w:val="00181FB9"/>
    <w:rsid w:val="001850B6"/>
    <w:rsid w:val="00191CCF"/>
    <w:rsid w:val="00212EBB"/>
    <w:rsid w:val="00230537"/>
    <w:rsid w:val="00251739"/>
    <w:rsid w:val="00261A78"/>
    <w:rsid w:val="0027259B"/>
    <w:rsid w:val="002A5A82"/>
    <w:rsid w:val="00303937"/>
    <w:rsid w:val="0032409C"/>
    <w:rsid w:val="00331FFC"/>
    <w:rsid w:val="003A26A8"/>
    <w:rsid w:val="003B6A17"/>
    <w:rsid w:val="00411532"/>
    <w:rsid w:val="0042306E"/>
    <w:rsid w:val="004C5E93"/>
    <w:rsid w:val="00505E0B"/>
    <w:rsid w:val="005222EE"/>
    <w:rsid w:val="00541BB3"/>
    <w:rsid w:val="00544732"/>
    <w:rsid w:val="00586001"/>
    <w:rsid w:val="005C61E4"/>
    <w:rsid w:val="005F5D5F"/>
    <w:rsid w:val="00662239"/>
    <w:rsid w:val="00665EA1"/>
    <w:rsid w:val="00682CEA"/>
    <w:rsid w:val="006E5B0F"/>
    <w:rsid w:val="00735FEA"/>
    <w:rsid w:val="0079199F"/>
    <w:rsid w:val="00794DBB"/>
    <w:rsid w:val="007A6892"/>
    <w:rsid w:val="007B5354"/>
    <w:rsid w:val="007C6E04"/>
    <w:rsid w:val="00831C49"/>
    <w:rsid w:val="00837654"/>
    <w:rsid w:val="00863724"/>
    <w:rsid w:val="00880783"/>
    <w:rsid w:val="008B5772"/>
    <w:rsid w:val="008C031F"/>
    <w:rsid w:val="008C1756"/>
    <w:rsid w:val="008C6410"/>
    <w:rsid w:val="008D17FF"/>
    <w:rsid w:val="008F6C52"/>
    <w:rsid w:val="009141C6"/>
    <w:rsid w:val="00934BDA"/>
    <w:rsid w:val="00962F9A"/>
    <w:rsid w:val="009C5CB3"/>
    <w:rsid w:val="00A03450"/>
    <w:rsid w:val="00A27B4C"/>
    <w:rsid w:val="00A95C2B"/>
    <w:rsid w:val="00A97C88"/>
    <w:rsid w:val="00AA4794"/>
    <w:rsid w:val="00AB1786"/>
    <w:rsid w:val="00AB3068"/>
    <w:rsid w:val="00AB58F4"/>
    <w:rsid w:val="00AF32DC"/>
    <w:rsid w:val="00AF6FF2"/>
    <w:rsid w:val="00B46A60"/>
    <w:rsid w:val="00B65F97"/>
    <w:rsid w:val="00B73AB5"/>
    <w:rsid w:val="00BC6ED1"/>
    <w:rsid w:val="00BF3DC5"/>
    <w:rsid w:val="00C10C85"/>
    <w:rsid w:val="00C12767"/>
    <w:rsid w:val="00C46472"/>
    <w:rsid w:val="00C46782"/>
    <w:rsid w:val="00C57F20"/>
    <w:rsid w:val="00CC0526"/>
    <w:rsid w:val="00CC1AA5"/>
    <w:rsid w:val="00CD55CE"/>
    <w:rsid w:val="00D16845"/>
    <w:rsid w:val="00D56FBE"/>
    <w:rsid w:val="00D751DD"/>
    <w:rsid w:val="00E3564F"/>
    <w:rsid w:val="00E95E6F"/>
    <w:rsid w:val="00EC1838"/>
    <w:rsid w:val="00F2548A"/>
    <w:rsid w:val="00F546B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1471D0"/>
  <w15:chartTrackingRefBased/>
  <w15:docId w15:val="{45CD5521-DF18-4121-8BE9-687EB424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link w:val="Titre2Car"/>
    <w:uiPriority w:val="3"/>
    <w:unhideWhenUsed/>
    <w:qFormat/>
    <w:rsid w:val="00934BDA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Cs w:val="28"/>
    </w:rPr>
  </w:style>
  <w:style w:type="paragraph" w:styleId="Titre3">
    <w:name w:val="heading 3"/>
    <w:basedOn w:val="Normal"/>
    <w:link w:val="Titre3C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Titre5">
    <w:name w:val="heading 5"/>
    <w:basedOn w:val="Normal"/>
    <w:next w:val="Normal"/>
    <w:link w:val="Titre5C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Titre6">
    <w:name w:val="heading 6"/>
    <w:basedOn w:val="Normal"/>
    <w:next w:val="Normal"/>
    <w:link w:val="Titre6C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Titre7">
    <w:name w:val="heading 7"/>
    <w:basedOn w:val="Normal"/>
    <w:next w:val="Normal"/>
    <w:link w:val="Titre7C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Titre8">
    <w:name w:val="heading 8"/>
    <w:basedOn w:val="Normal"/>
    <w:next w:val="Normal"/>
    <w:link w:val="Titre8C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A97C88"/>
    <w:rPr>
      <w:color w:val="262626" w:themeColor="text1" w:themeTint="D9"/>
    </w:rPr>
  </w:style>
  <w:style w:type="character" w:customStyle="1" w:styleId="Titre2Car">
    <w:name w:val="Titre 2 Car"/>
    <w:basedOn w:val="Policepardfaut"/>
    <w:link w:val="Titre2"/>
    <w:uiPriority w:val="3"/>
    <w:rsid w:val="00934BDA"/>
    <w:rPr>
      <w:rFonts w:asciiTheme="majorHAnsi" w:eastAsiaTheme="majorEastAsia" w:hAnsiTheme="majorHAnsi" w:cstheme="majorBidi"/>
      <w:color w:val="FFFFFF" w:themeColor="background1"/>
      <w:szCs w:val="28"/>
      <w:shd w:val="clear" w:color="auto" w:fill="4B651C" w:themeFill="accent2" w:themeFillShade="80"/>
    </w:rPr>
  </w:style>
  <w:style w:type="paragraph" w:styleId="Sansinterligne">
    <w:name w:val="No Spacing"/>
    <w:uiPriority w:val="98"/>
    <w:qFormat/>
    <w:rsid w:val="00AA4794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ordonnes">
    <w:name w:val="Coordonnées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ar">
    <w:name w:val="Date Car"/>
    <w:basedOn w:val="Policepardfau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22"/>
      <w:szCs w:val="18"/>
    </w:rPr>
  </w:style>
  <w:style w:type="character" w:customStyle="1" w:styleId="Titre4Car">
    <w:name w:val="Titre 4 Car"/>
    <w:basedOn w:val="Policepardfaut"/>
    <w:link w:val="Titre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E5B0F"/>
  </w:style>
  <w:style w:type="paragraph" w:styleId="Normalcentr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Corpsdetexte">
    <w:name w:val="Body Text"/>
    <w:basedOn w:val="Normal"/>
    <w:link w:val="CorpsdetexteCar"/>
    <w:uiPriority w:val="99"/>
    <w:semiHidden/>
    <w:unhideWhenUsed/>
    <w:qFormat/>
    <w:rsid w:val="006E5B0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E5B0F"/>
  </w:style>
  <w:style w:type="paragraph" w:styleId="Corpsdetexte2">
    <w:name w:val="Body Text 2"/>
    <w:basedOn w:val="Normal"/>
    <w:link w:val="Corpsdetexte2Car"/>
    <w:uiPriority w:val="99"/>
    <w:semiHidden/>
    <w:unhideWhenUsed/>
    <w:rsid w:val="006E5B0F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E5B0F"/>
  </w:style>
  <w:style w:type="paragraph" w:styleId="Corpsdetexte3">
    <w:name w:val="Body Text 3"/>
    <w:basedOn w:val="Normal"/>
    <w:link w:val="Corpsdetexte3C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E5B0F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E5B0F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E5B0F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E5B0F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E5B0F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E5B0F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E5B0F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E5B0F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E5B0F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E5B0F"/>
  </w:style>
  <w:style w:type="table" w:styleId="Grillecouleur">
    <w:name w:val="Colorful Grid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E5B0F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5B0F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5B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5B0F"/>
    <w:rPr>
      <w:b/>
      <w:bCs/>
      <w:sz w:val="22"/>
      <w:szCs w:val="20"/>
    </w:rPr>
  </w:style>
  <w:style w:type="table" w:styleId="Listefonce">
    <w:name w:val="Dark List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E5B0F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E5B0F"/>
  </w:style>
  <w:style w:type="character" w:styleId="Accentuation">
    <w:name w:val="Emphasis"/>
    <w:basedOn w:val="Policepardfaut"/>
    <w:uiPriority w:val="20"/>
    <w:semiHidden/>
    <w:unhideWhenUsed/>
    <w:qFormat/>
    <w:rsid w:val="006E5B0F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E5B0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E5B0F"/>
    <w:rPr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dresseexpditeur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11532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532"/>
  </w:style>
  <w:style w:type="character" w:styleId="Appelnotedebasdep">
    <w:name w:val="footnote reference"/>
    <w:basedOn w:val="Policepardfaut"/>
    <w:uiPriority w:val="99"/>
    <w:semiHidden/>
    <w:unhideWhenUsed/>
    <w:rsid w:val="006E5B0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5B0F"/>
    <w:rPr>
      <w:sz w:val="22"/>
      <w:szCs w:val="20"/>
    </w:rPr>
  </w:style>
  <w:style w:type="table" w:styleId="TableauGrille1Clair">
    <w:name w:val="Grid Table 1 Light"/>
    <w:basedOn w:val="Tableau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3">
    <w:name w:val="Grid Table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41153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532"/>
  </w:style>
  <w:style w:type="character" w:customStyle="1" w:styleId="Titre5Car">
    <w:name w:val="Titre 5 Car"/>
    <w:basedOn w:val="Policepardfaut"/>
    <w:link w:val="Titre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Titre6Car">
    <w:name w:val="Titre 6 Car"/>
    <w:basedOn w:val="Policepardfaut"/>
    <w:link w:val="Titre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Titre7Car">
    <w:name w:val="Titre 7 Car"/>
    <w:basedOn w:val="Policepardfaut"/>
    <w:link w:val="Titre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Titre8Car">
    <w:name w:val="Titre 8 Car"/>
    <w:basedOn w:val="Policepardfaut"/>
    <w:link w:val="Titre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6E5B0F"/>
  </w:style>
  <w:style w:type="paragraph" w:styleId="AdresseHTML">
    <w:name w:val="HTML Address"/>
    <w:basedOn w:val="Normal"/>
    <w:link w:val="AdresseHTMLC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E5B0F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6E5B0F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E5B0F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E5B0F"/>
    <w:rPr>
      <w:rFonts w:ascii="Consolas" w:hAnsi="Consolas"/>
      <w:sz w:val="22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E5B0F"/>
    <w:rPr>
      <w:i/>
      <w:iCs/>
    </w:rPr>
  </w:style>
  <w:style w:type="character" w:styleId="Lienhypertexte">
    <w:name w:val="Hyperlink"/>
    <w:basedOn w:val="Policepardfau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71CDD"/>
    <w:rPr>
      <w:i/>
      <w:iCs/>
      <w:color w:val="B11A57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Grilleclaire">
    <w:name w:val="Light Grid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2">
    <w:name w:val="List Table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3">
    <w:name w:val="List Table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E5B0F"/>
    <w:rPr>
      <w:rFonts w:ascii="Consolas" w:hAnsi="Consolas"/>
      <w:sz w:val="22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Retraitnormal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E5B0F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E5B0F"/>
  </w:style>
  <w:style w:type="character" w:styleId="Numrodepage">
    <w:name w:val="page number"/>
    <w:basedOn w:val="Policepardfaut"/>
    <w:uiPriority w:val="99"/>
    <w:semiHidden/>
    <w:unhideWhenUsed/>
    <w:rsid w:val="006E5B0F"/>
  </w:style>
  <w:style w:type="table" w:styleId="Tableausimple1">
    <w:name w:val="Plain Table 1"/>
    <w:basedOn w:val="Tableau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E5B0F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6E5B0F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E5B0F"/>
  </w:style>
  <w:style w:type="character" w:customStyle="1" w:styleId="SalutationsCar">
    <w:name w:val="Salutations Car"/>
    <w:basedOn w:val="Policepardfaut"/>
    <w:link w:val="Salutations"/>
    <w:uiPriority w:val="99"/>
    <w:semiHidden/>
    <w:rsid w:val="006E5B0F"/>
  </w:style>
  <w:style w:type="paragraph" w:styleId="Signature">
    <w:name w:val="Signature"/>
    <w:basedOn w:val="Normal"/>
    <w:link w:val="Signature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E5B0F"/>
  </w:style>
  <w:style w:type="character" w:styleId="lev">
    <w:name w:val="Strong"/>
    <w:basedOn w:val="Policepardfaut"/>
    <w:uiPriority w:val="22"/>
    <w:semiHidden/>
    <w:unhideWhenUsed/>
    <w:qFormat/>
    <w:rsid w:val="006E5B0F"/>
    <w:rPr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C5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etane\AppData\Roaming\Microsoft\Templates\Prospectus%20d&#8217;&#233;v&#233;nement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587B4CD0F64DED9D7DE6B26E62F0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D42942-C5B9-4159-AC2B-C7567E0BBE97}"/>
      </w:docPartPr>
      <w:docPartBody>
        <w:p w:rsidR="00CB3AFB" w:rsidRDefault="004C5562">
          <w:pPr>
            <w:pStyle w:val="1E587B4CD0F64DED9D7DE6B26E62F049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B4E95535AC6F4694AF90B8B11D046B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D1E3D1-1C17-438D-8CD5-C33A1AB8B289}"/>
      </w:docPartPr>
      <w:docPartBody>
        <w:p w:rsidR="00CB3AFB" w:rsidRDefault="004C5562">
          <w:pPr>
            <w:pStyle w:val="B4E95535AC6F4694AF90B8B11D046B74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23055295C9F54B7DB8AA79A9F01573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C03049-53E9-4AFD-8EAE-3F9D84BD8A25}"/>
      </w:docPartPr>
      <w:docPartBody>
        <w:p w:rsidR="00CB3AFB" w:rsidRDefault="004C5562">
          <w:pPr>
            <w:pStyle w:val="23055295C9F54B7DB8AA79A9F015737F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88B3DA4D4F5C4E96B9DC71DA11A316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0447EC-14C7-48DB-AEEC-F1FBD2267BAE}"/>
      </w:docPartPr>
      <w:docPartBody>
        <w:p w:rsidR="00CB3AFB" w:rsidRDefault="004C5562" w:rsidP="004C5562">
          <w:pPr>
            <w:pStyle w:val="88B3DA4D4F5C4E96B9DC71DA11A316A6"/>
          </w:pPr>
          <w:r w:rsidRPr="00AA4794">
            <w:rPr>
              <w:lang w:bidi="fr-FR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562"/>
    <w:rsid w:val="0016598C"/>
    <w:rsid w:val="004C5562"/>
    <w:rsid w:val="00780ACD"/>
    <w:rsid w:val="008516AD"/>
    <w:rsid w:val="00990266"/>
    <w:rsid w:val="00BA1F79"/>
    <w:rsid w:val="00CB3AFB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E587B4CD0F64DED9D7DE6B26E62F049">
    <w:name w:val="1E587B4CD0F64DED9D7DE6B26E62F049"/>
  </w:style>
  <w:style w:type="paragraph" w:customStyle="1" w:styleId="B4E95535AC6F4694AF90B8B11D046B74">
    <w:name w:val="B4E95535AC6F4694AF90B8B11D046B74"/>
  </w:style>
  <w:style w:type="paragraph" w:customStyle="1" w:styleId="23055295C9F54B7DB8AA79A9F015737F">
    <w:name w:val="23055295C9F54B7DB8AA79A9F015737F"/>
  </w:style>
  <w:style w:type="paragraph" w:customStyle="1" w:styleId="88B3DA4D4F5C4E96B9DC71DA11A316A6">
    <w:name w:val="88B3DA4D4F5C4E96B9DC71DA11A316A6"/>
    <w:rsid w:val="004C55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D47900-7E10-4239-B86A-593DE667FB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saisonnier.dotx</Template>
  <TotalTime>2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Propriétaire</dc:creator>
  <cp:keywords/>
  <dc:description/>
  <cp:lastModifiedBy>Mario Guilbert</cp:lastModifiedBy>
  <cp:revision>2</cp:revision>
  <cp:lastPrinted>2021-08-25T19:47:00Z</cp:lastPrinted>
  <dcterms:created xsi:type="dcterms:W3CDTF">2024-01-29T22:57:00Z</dcterms:created>
  <dcterms:modified xsi:type="dcterms:W3CDTF">2024-01-29T22:57:00Z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